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F2DC86" w14:textId="322DA78E" w:rsidR="00AC009C" w:rsidRPr="00AC009C" w:rsidRDefault="00AC009C" w:rsidP="00296399">
      <w:pPr>
        <w:pStyle w:val="NoSpacing"/>
        <w:rPr>
          <w:b/>
          <w:i/>
          <w:iCs/>
        </w:rPr>
      </w:pPr>
      <w:bookmarkStart w:id="0" w:name="_GoBack"/>
      <w:bookmarkEnd w:id="0"/>
      <w:r>
        <w:rPr>
          <w:b/>
          <w:i/>
          <w:iCs/>
        </w:rPr>
        <w:t xml:space="preserve">NOTE: The task of announcing a retaliation investigation is NOT specifically addressed in the VT Procedures so this letter is included both here and in the </w:t>
      </w:r>
      <w:r w:rsidR="00BC37DB">
        <w:rPr>
          <w:b/>
          <w:i/>
          <w:iCs/>
        </w:rPr>
        <w:t xml:space="preserve">investigator’s </w:t>
      </w:r>
      <w:r>
        <w:rPr>
          <w:b/>
          <w:i/>
          <w:iCs/>
        </w:rPr>
        <w:t>tool kit.</w:t>
      </w:r>
    </w:p>
    <w:p w14:paraId="7D71505C" w14:textId="77777777" w:rsidR="00AC009C" w:rsidRDefault="00AC009C" w:rsidP="00296399">
      <w:pPr>
        <w:pStyle w:val="NoSpacing"/>
        <w:rPr>
          <w:b/>
        </w:rPr>
      </w:pPr>
    </w:p>
    <w:p w14:paraId="04CF622F" w14:textId="1A02EE01" w:rsidR="00296399" w:rsidRPr="00AD71BC" w:rsidRDefault="00296399" w:rsidP="00296399">
      <w:pPr>
        <w:pStyle w:val="NoSpacing"/>
        <w:rPr>
          <w:b/>
        </w:rPr>
      </w:pPr>
      <w:r w:rsidRPr="00AD71BC">
        <w:rPr>
          <w:b/>
        </w:rPr>
        <w:t>TO:</w:t>
      </w:r>
      <w:r w:rsidRPr="00AD71BC">
        <w:rPr>
          <w:b/>
        </w:rPr>
        <w:tab/>
        <w:t>Complainant</w:t>
      </w:r>
      <w:r>
        <w:rPr>
          <w:b/>
        </w:rPr>
        <w:t>/Targeted</w:t>
      </w:r>
      <w:r w:rsidRPr="00AD71BC">
        <w:rPr>
          <w:b/>
        </w:rPr>
        <w:t xml:space="preserve"> Student/Parent(s)</w:t>
      </w:r>
    </w:p>
    <w:p w14:paraId="22F64931" w14:textId="58FD5DAA" w:rsidR="00296399" w:rsidRDefault="00296399" w:rsidP="00296399">
      <w:pPr>
        <w:pStyle w:val="NoSpacing"/>
        <w:rPr>
          <w:b/>
        </w:rPr>
      </w:pPr>
      <w:r w:rsidRPr="00AD71BC">
        <w:rPr>
          <w:b/>
        </w:rPr>
        <w:t>RE:</w:t>
      </w:r>
      <w:r w:rsidRPr="00AD71BC">
        <w:rPr>
          <w:b/>
        </w:rPr>
        <w:tab/>
        <w:t xml:space="preserve">Announcement of Commencement of </w:t>
      </w:r>
      <w:r>
        <w:rPr>
          <w:b/>
        </w:rPr>
        <w:t xml:space="preserve">Retaliation </w:t>
      </w:r>
      <w:r w:rsidRPr="00AD71BC">
        <w:rPr>
          <w:b/>
        </w:rPr>
        <w:t>Investigation</w:t>
      </w:r>
      <w:r>
        <w:rPr>
          <w:b/>
        </w:rPr>
        <w:t xml:space="preserve"> </w:t>
      </w:r>
    </w:p>
    <w:p w14:paraId="5D62B0E7" w14:textId="77777777" w:rsidR="00296399" w:rsidRPr="00AD71BC" w:rsidRDefault="00296399" w:rsidP="00296399">
      <w:pPr>
        <w:pStyle w:val="NoSpacing"/>
        <w:rPr>
          <w:b/>
        </w:rPr>
      </w:pPr>
    </w:p>
    <w:p w14:paraId="2E296F24" w14:textId="77777777" w:rsidR="00296399" w:rsidRPr="00BE4CD8" w:rsidRDefault="00296399" w:rsidP="00296399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Pr="00B57914">
        <w:rPr>
          <w:bCs/>
          <w:sz w:val="24"/>
          <w:szCs w:val="24"/>
        </w:rPr>
        <w:t xml:space="preserve">your child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retaliation in violation of the Policy for the Prevention of Harassment, Hazing and Bullying of Students.</w:t>
      </w:r>
      <w:r w:rsidRPr="00B57914">
        <w:rPr>
          <w:bCs/>
          <w:sz w:val="24"/>
          <w:szCs w:val="24"/>
        </w:rPr>
        <w:t xml:space="preserve"> </w:t>
      </w:r>
    </w:p>
    <w:p w14:paraId="06997260" w14:textId="77777777" w:rsidR="00296399" w:rsidRDefault="00296399" w:rsidP="00296399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therefore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 xml:space="preserve">initiated an investigation under </w:t>
      </w:r>
      <w:r>
        <w:rPr>
          <w:bCs/>
          <w:sz w:val="24"/>
          <w:szCs w:val="24"/>
        </w:rPr>
        <w:t>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policy and related procedures -</w:t>
      </w:r>
      <w:r w:rsidRPr="00BE4CD8">
        <w:rPr>
          <w:bCs/>
          <w:sz w:val="24"/>
          <w:szCs w:val="24"/>
        </w:rPr>
        <w:t xml:space="preserve"> for your information.  I would encourage you to please review these policies</w:t>
      </w:r>
      <w:r>
        <w:rPr>
          <w:bCs/>
          <w:sz w:val="24"/>
          <w:szCs w:val="24"/>
        </w:rPr>
        <w:t xml:space="preserve"> and procedures</w:t>
      </w:r>
      <w:r w:rsidRPr="00BE4CD8">
        <w:rPr>
          <w:bCs/>
          <w:sz w:val="24"/>
          <w:szCs w:val="24"/>
        </w:rPr>
        <w:t xml:space="preserve"> 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>)</w:t>
      </w:r>
      <w:r w:rsidRPr="00BE4CD8">
        <w:rPr>
          <w:bCs/>
          <w:sz w:val="24"/>
          <w:szCs w:val="24"/>
        </w:rPr>
        <w:t xml:space="preserve">. </w:t>
      </w:r>
    </w:p>
    <w:p w14:paraId="47C58C7D" w14:textId="77777777" w:rsidR="00296399" w:rsidRPr="00BE4CD8" w:rsidRDefault="00296399" w:rsidP="00296399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be aware that the investigation is confidential.  </w:t>
      </w:r>
      <w:r>
        <w:rPr>
          <w:bCs/>
          <w:sz w:val="24"/>
          <w:szCs w:val="24"/>
        </w:rPr>
        <w:t xml:space="preserve">(Procedures, Section VI.) </w:t>
      </w:r>
      <w:r w:rsidRPr="00BE4CD8">
        <w:rPr>
          <w:bCs/>
          <w:sz w:val="24"/>
          <w:szCs w:val="24"/>
        </w:rPr>
        <w:t>This is for the rights of all involved.  Accordingly, I may not disclose details of the alleg</w:t>
      </w:r>
      <w:r>
        <w:rPr>
          <w:bCs/>
          <w:sz w:val="24"/>
          <w:szCs w:val="24"/>
        </w:rPr>
        <w:t xml:space="preserve">ed incidents to you to the extent they involve other students. </w:t>
      </w:r>
    </w:p>
    <w:p w14:paraId="00AB796C" w14:textId="77777777" w:rsidR="00296399" w:rsidRPr="00BE4CD8" w:rsidRDefault="00296399" w:rsidP="00296399">
      <w:pPr>
        <w:rPr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also know </w:t>
      </w:r>
      <w:r>
        <w:rPr>
          <w:bCs/>
          <w:sz w:val="24"/>
          <w:szCs w:val="24"/>
        </w:rPr>
        <w:t xml:space="preserve">also </w:t>
      </w:r>
      <w:r w:rsidRPr="00BE4CD8">
        <w:rPr>
          <w:bCs/>
          <w:sz w:val="24"/>
          <w:szCs w:val="24"/>
        </w:rPr>
        <w:t xml:space="preserve">that your child has a right to be free of any </w:t>
      </w:r>
      <w:r>
        <w:rPr>
          <w:bCs/>
          <w:sz w:val="24"/>
          <w:szCs w:val="24"/>
        </w:rPr>
        <w:t xml:space="preserve">additional </w:t>
      </w:r>
      <w:r w:rsidRPr="00BE4CD8">
        <w:rPr>
          <w:bCs/>
          <w:sz w:val="24"/>
          <w:szCs w:val="24"/>
        </w:rPr>
        <w:t xml:space="preserve">retaliation from students or faculty as a result of the filing of this complaint and participation in this investigation.  </w:t>
      </w:r>
      <w:r>
        <w:rPr>
          <w:bCs/>
          <w:sz w:val="24"/>
          <w:szCs w:val="24"/>
        </w:rPr>
        <w:t xml:space="preserve">(Policy, Section IV. N.) </w:t>
      </w:r>
      <w:r w:rsidRPr="00BE4CD8">
        <w:rPr>
          <w:bCs/>
          <w:sz w:val="24"/>
          <w:szCs w:val="24"/>
        </w:rPr>
        <w:t xml:space="preserve">Accordingly, if at any time you believe that your child has been subject to </w:t>
      </w:r>
      <w:r>
        <w:rPr>
          <w:bCs/>
          <w:sz w:val="24"/>
          <w:szCs w:val="24"/>
        </w:rPr>
        <w:t xml:space="preserve">further </w:t>
      </w:r>
      <w:r w:rsidRPr="00BE4CD8">
        <w:rPr>
          <w:bCs/>
          <w:sz w:val="24"/>
          <w:szCs w:val="24"/>
        </w:rPr>
        <w:t xml:space="preserve">retaliation by either students or staff I would encourage you to contact me immediately so that we may take prompt, appropriate action. </w:t>
      </w:r>
    </w:p>
    <w:p w14:paraId="4D5DC7D3" w14:textId="77777777" w:rsidR="00296399" w:rsidRPr="00BE4CD8" w:rsidRDefault="00296399" w:rsidP="00296399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 xml:space="preserve">whether any alleged policy violation(s) were or were not substantiated. </w:t>
      </w:r>
      <w:r>
        <w:rPr>
          <w:bCs/>
          <w:sz w:val="24"/>
          <w:szCs w:val="24"/>
        </w:rPr>
        <w:t xml:space="preserve"> (Procedures,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21C7CE36" w14:textId="77777777" w:rsidR="00296399" w:rsidRPr="00BE4CD8" w:rsidRDefault="00296399" w:rsidP="00296399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093EA36B" w14:textId="77777777" w:rsidR="00296399" w:rsidRDefault="00296399" w:rsidP="00296399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Signed, </w:t>
      </w:r>
    </w:p>
    <w:p w14:paraId="43100362" w14:textId="31B2325C" w:rsidR="00296399" w:rsidRPr="0020533E" w:rsidRDefault="00296399" w:rsidP="00296399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Investigator</w:t>
      </w:r>
      <w:r w:rsidR="003750B4">
        <w:rPr>
          <w:b/>
          <w:sz w:val="24"/>
          <w:szCs w:val="24"/>
        </w:rPr>
        <w:t>/Designated Employee</w:t>
      </w:r>
    </w:p>
    <w:p w14:paraId="585E9354" w14:textId="77777777" w:rsidR="00296399" w:rsidRDefault="00296399" w:rsidP="00296399">
      <w:pPr>
        <w:pStyle w:val="NoSpacing"/>
        <w:rPr>
          <w:sz w:val="24"/>
          <w:szCs w:val="24"/>
        </w:rPr>
      </w:pPr>
    </w:p>
    <w:p w14:paraId="3F46D75B" w14:textId="77777777" w:rsidR="00296399" w:rsidRDefault="00296399" w:rsidP="00296399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1BC08FBC" w14:textId="77777777" w:rsidR="00296399" w:rsidRDefault="00296399" w:rsidP="00296399">
      <w:pPr>
        <w:pStyle w:val="NoSpacing"/>
        <w:rPr>
          <w:sz w:val="24"/>
          <w:szCs w:val="24"/>
        </w:rPr>
      </w:pPr>
    </w:p>
    <w:p w14:paraId="4556D253" w14:textId="77777777" w:rsidR="00D14194" w:rsidRDefault="00296399" w:rsidP="00296399">
      <w:r w:rsidRPr="00BE4CD8">
        <w:rPr>
          <w:sz w:val="24"/>
          <w:szCs w:val="24"/>
        </w:rPr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399"/>
    <w:rsid w:val="00296399"/>
    <w:rsid w:val="003750B4"/>
    <w:rsid w:val="007114DC"/>
    <w:rsid w:val="00AC009C"/>
    <w:rsid w:val="00BC37DB"/>
    <w:rsid w:val="00D14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FBCFD"/>
  <w15:chartTrackingRefBased/>
  <w15:docId w15:val="{001CBCCB-9E0D-46C0-BB62-C9B24138F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63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639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B843C9B6</Template>
  <TotalTime>0</TotalTime>
  <Pages>1</Pages>
  <Words>397</Words>
  <Characters>2264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2020-11-17T13:22:00Z</dcterms:created>
  <dcterms:modified xsi:type="dcterms:W3CDTF">2020-11-17T13:22:00Z</dcterms:modified>
</cp:coreProperties>
</file>